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62" w:rsidRPr="00E44662" w:rsidRDefault="00E44662" w:rsidP="00E44662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E4466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: 10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Октомври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2017 11:55:02 (UTC+02:00)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г-н (г-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жо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  <w:bookmarkStart w:id="0" w:name="_GoBack"/>
      <w:bookmarkEnd w:id="0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Вашият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документ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идентификационен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номер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809166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описание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Доставка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работно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нуждите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дружествата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групата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ЕВН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ориентировъчни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годишни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количества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1.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Лятно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;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;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полугащеризон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 и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2.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Зимно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полугащеризон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3.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Водозащитно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4.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Ветрозащитно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елек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5.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Тениски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фланела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фланела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ватирана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предварителен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подбор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№ С-16-ЕР-СР-Д-15,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публикувана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АОП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преписка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№ 00143-2016-0042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беше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одобрен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публикуване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поради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причини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дами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господа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Изпратеното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Вас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решение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касае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двустепенна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подлежи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вписване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Регистъра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(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РОП )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. 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случая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започва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директно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своя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могат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участват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само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лицата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вече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включени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посочената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квалификационна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допълнение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решението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откриване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чл.22, ал.1, т.1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ЗОП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може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бъде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одобрена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подаване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оферти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или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участие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преговори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ZOP ne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уважение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Дирекция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Регистър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мониторинг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Агенция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обществени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44662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6" w:history="1">
        <w:r w:rsidRPr="00E4466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E44662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44662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809166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Доставка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работно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нуждите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дружествата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групата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ЕВН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ориентировъчни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годишни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количества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1.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Лятно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;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;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полугащеризон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 и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2.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Зимно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облекло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полугащеризон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гащеризон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/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3.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Водозащитно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панталон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4.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Ветрозащитно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яке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елек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5.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Тениски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фланела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фланела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ватирана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предварителен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подбор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№ С-16-ЕР-СР-Д-15,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публикувана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АОП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преписка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№ 00143-2016-0042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дами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господа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Изпратеното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Вас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решение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касае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двустепенна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подлежи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вписване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Регистъра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(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РОП )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. 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случая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започва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директно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своя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и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нея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могат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участват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само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лицата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вече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включени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посочената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квалификационна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допълнение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с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решението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откриване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реда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чл.22, ал.1, т.1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ЗОП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може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бъде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одобрена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подаване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оферти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или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участие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преговори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ZOP ne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E44662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E44662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E44662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7" w:history="1">
        <w:r w:rsidRPr="00E4466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E44662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E44662" w:rsidRPr="00E44662" w:rsidRDefault="00E44662" w:rsidP="00E4466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02172" w:rsidRPr="00D9251D" w:rsidRDefault="00E44662">
      <w:pPr>
        <w:rPr>
          <w:rFonts w:ascii="Arial" w:hAnsi="Arial" w:cs="Arial"/>
          <w:sz w:val="20"/>
          <w:szCs w:val="20"/>
        </w:rPr>
      </w:pPr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F7"/>
    <w:rsid w:val="00446341"/>
    <w:rsid w:val="006716E9"/>
    <w:rsid w:val="00CF49F7"/>
    <w:rsid w:val="00D9251D"/>
    <w:rsid w:val="00E4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35931B3E</Template>
  <TotalTime>0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2017-10-10T10:57:00Z</dcterms:created>
  <dcterms:modified xsi:type="dcterms:W3CDTF">2017-10-10T10:57:00Z</dcterms:modified>
</cp:coreProperties>
</file>