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330" w:rsidRDefault="001A4330" w:rsidP="001A4330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1A4330" w:rsidRDefault="001A4330" w:rsidP="001A4330">
      <w:pPr>
        <w:pStyle w:val="PlainText"/>
      </w:pPr>
      <w:proofErr w:type="spellStart"/>
      <w:r>
        <w:t>Изпратени</w:t>
      </w:r>
      <w:proofErr w:type="spellEnd"/>
      <w:r>
        <w:t xml:space="preserve">: 16 </w:t>
      </w:r>
      <w:proofErr w:type="spellStart"/>
      <w:r>
        <w:t>Август</w:t>
      </w:r>
      <w:proofErr w:type="spellEnd"/>
      <w:r>
        <w:t xml:space="preserve"> 2018 10:51:46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1A4330" w:rsidRDefault="001A4330" w:rsidP="001A4330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1A4330" w:rsidRDefault="001A4330" w:rsidP="001A4330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863155 и </w:t>
      </w:r>
      <w:proofErr w:type="spellStart"/>
      <w:r>
        <w:t>описание</w:t>
      </w:r>
      <w:proofErr w:type="spellEnd"/>
      <w:r>
        <w:t>:</w:t>
      </w:r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VPE-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силови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20 kV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479</w:t>
      </w:r>
      <w:proofErr w:type="gramStart"/>
      <w:r>
        <w:t>,3</w:t>
      </w:r>
      <w:proofErr w:type="gramEnd"/>
      <w:r>
        <w:t xml:space="preserve"> </w:t>
      </w:r>
      <w:proofErr w:type="spellStart"/>
      <w:r>
        <w:t>км</w:t>
      </w:r>
      <w:proofErr w:type="spellEnd"/>
      <w:r>
        <w:t>.</w:t>
      </w:r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gospoda.Izpratenoto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1A4330" w:rsidRDefault="001A4330" w:rsidP="001A4330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1A4330" w:rsidRDefault="001A4330" w:rsidP="001A4330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1A4330" w:rsidRDefault="001A4330" w:rsidP="001A4330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1A4330" w:rsidRDefault="001A4330" w:rsidP="001A4330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r>
        <w:t>--------------------------------------------------------------------------------</w:t>
      </w:r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863155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VPE-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силови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20 kV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479</w:t>
      </w:r>
      <w:proofErr w:type="gramStart"/>
      <w:r>
        <w:t>,3</w:t>
      </w:r>
      <w:proofErr w:type="gramEnd"/>
      <w:r>
        <w:t xml:space="preserve"> </w:t>
      </w:r>
      <w:proofErr w:type="spellStart"/>
      <w:r>
        <w:t>км</w:t>
      </w:r>
      <w:proofErr w:type="spellEnd"/>
      <w:r>
        <w:t>.</w:t>
      </w:r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gospoda.Izpratenoto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1A4330" w:rsidRDefault="001A4330" w:rsidP="001A4330">
      <w:pPr>
        <w:pStyle w:val="PlainText"/>
      </w:pPr>
    </w:p>
    <w:p w:rsidR="001A4330" w:rsidRDefault="001A4330" w:rsidP="001A4330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1A4330" w:rsidRDefault="001A4330" w:rsidP="001A4330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1A4330" w:rsidRDefault="001A4330" w:rsidP="001A4330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1A4330" w:rsidRDefault="001A4330" w:rsidP="001A4330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1A4330" w:rsidRDefault="001A4330" w:rsidP="001A4330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BAF"/>
    <w:rsid w:val="000A6692"/>
    <w:rsid w:val="000C5AD0"/>
    <w:rsid w:val="000D3A2A"/>
    <w:rsid w:val="00192DDB"/>
    <w:rsid w:val="001967A4"/>
    <w:rsid w:val="001A4330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BF4BAF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1A433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A4330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A4330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1A433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A4330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A4330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8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E1EB2449.dotm</Template>
  <TotalTime>0</TotalTime>
  <Pages>1</Pages>
  <Words>205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2018-08-16T07:53:00Z</dcterms:created>
  <dcterms:modified xsi:type="dcterms:W3CDTF">2018-08-16T07:53:00Z</dcterms:modified>
</cp:coreProperties>
</file>