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FF" w:rsidRPr="009700FF" w:rsidRDefault="009700FF" w:rsidP="009700FF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24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Ноември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2015 14:26:51 (UTC+02:00)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MIME-Version: 1.0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Content-type: text/plain; charset=windows-1251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Message-Id: &lt;</w:t>
      </w:r>
      <w:hyperlink r:id="rId6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20151124122715.622DFE602C9@rop3-app1.aop.bg</w:t>
        </w:r>
      </w:hyperlink>
      <w:r w:rsidRPr="009700FF">
        <w:rPr>
          <w:rFonts w:ascii="Arial" w:eastAsia="Calibri" w:hAnsi="Arial" w:cs="Times New Roman"/>
          <w:sz w:val="20"/>
          <w:szCs w:val="21"/>
          <w:lang w:val="en-US"/>
        </w:rPr>
        <w:t>&gt;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Date: Tue, 24 Nov 2015 14:27:15 +0200 (EET)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ã-í (ã-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æî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Âàøèÿò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äîêóìåíò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ñ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èäåíòèôèêàöèîíåí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íîìåð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698962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îïèñàíèå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Äîñòàâêà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áèìåòàëíè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êëåìè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,</w:t>
      </w:r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ñèñòåìà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¹ Ñ-15-ÌÐ-Ä-141, ñ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ïðåäìåò:Äîñòàâêà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òîêîâè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áèìåòàëíè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êëåìè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áåøå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îäîáðåí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ïóáëèêóâàíå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ïîðàäè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ñëåäíèòå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ïðè÷èíè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äàìè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ãîñïîäà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Èçïðàòåíîòî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Âàñ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ðåøåíèå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êàñàå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âòîðè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åòàï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äâóñòåïåííà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ïðîöåäóðà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ïîäëåæè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âïèñâàíå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â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Ðåãèñòúðà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(ÐÎÏ).</w:t>
      </w:r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Äîïúëíèòåëíè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óêàçàíèÿ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7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 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8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Ñ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óâàæåíèå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Äèðåêöèÿ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Ðåãèñòúð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ìîíèòîðèíã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Àãåíöèÿ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îáùåñòâåíè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9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9700FF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698962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Äîñòàâêà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áèìåòàëíè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êëåìè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,</w:t>
      </w:r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ñèñòåìà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çà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ïðåäâàðèòåëåí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ïîäáîð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¹ Ñ-15-ÌÐ-Ä-141, ñ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ïðåäìåò:Äîñòàâêà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òîêîâè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áèìåòàëíè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êëåìè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îáîñîáåíè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ïîçèöèè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Óâàæàåìè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äàìè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ãîñïîäà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Èçïðàòåíîòî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Âàñ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ðåøåíèå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êàñàå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âòîðè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åòàï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îò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äâóñòåïåííà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ïðîöåäóðà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è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ïîäëåæè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âïèñâàíå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â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Ðåãèñòúðà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íà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îáùåñòâåíèòå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ïîðú÷êè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(ÐÎÏ).</w:t>
      </w:r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Äîïúëíèòåëíè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óêàçàíèÿ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10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 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Dopylnitelni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ukazania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11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http://www.aop.bg/fckedit2/user/File/bg/practika/Guidance_08042013.pdf</w:t>
        </w:r>
      </w:hyperlink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9700FF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9700FF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9700FF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12" w:history="1">
        <w:r w:rsidRPr="009700FF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9700FF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9700FF" w:rsidRPr="009700FF" w:rsidRDefault="009700FF" w:rsidP="009700FF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B628E0" w:rsidRDefault="00B628E0">
      <w:bookmarkStart w:id="0" w:name="_GoBack"/>
      <w:bookmarkEnd w:id="0"/>
    </w:p>
    <w:sectPr w:rsidR="00B6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EA"/>
    <w:rsid w:val="005F5EEA"/>
    <w:rsid w:val="009700FF"/>
    <w:rsid w:val="00B6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124122715.622DFE602C9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8B8CC4C9</Template>
  <TotalTime>0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2015-11-24T12:31:00Z</dcterms:created>
  <dcterms:modified xsi:type="dcterms:W3CDTF">2015-11-24T12:31:00Z</dcterms:modified>
</cp:coreProperties>
</file>