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79" w:rsidRDefault="00247E79" w:rsidP="00247E7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247E79" w:rsidRDefault="00247E79" w:rsidP="00247E79">
      <w:pPr>
        <w:pStyle w:val="PlainText"/>
      </w:pPr>
      <w:proofErr w:type="spellStart"/>
      <w:r>
        <w:t>Изпратени</w:t>
      </w:r>
      <w:proofErr w:type="spellEnd"/>
      <w:r>
        <w:t xml:space="preserve">: 22 </w:t>
      </w:r>
      <w:proofErr w:type="spellStart"/>
      <w:r>
        <w:t>Март</w:t>
      </w:r>
      <w:proofErr w:type="spellEnd"/>
      <w:r>
        <w:t xml:space="preserve"> 2018 10:47:05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47E79" w:rsidRDefault="00247E79" w:rsidP="00247E7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247E79" w:rsidRDefault="00247E79" w:rsidP="00247E7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837115 и </w:t>
      </w:r>
      <w:proofErr w:type="spellStart"/>
      <w:r>
        <w:t>описание</w:t>
      </w:r>
      <w:proofErr w:type="spellEnd"/>
      <w:r>
        <w:t>: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и </w:t>
      </w:r>
      <w:proofErr w:type="spellStart"/>
      <w:r>
        <w:t>проводници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247E79" w:rsidRDefault="00247E79" w:rsidP="00247E79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0,6/1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550,6 </w:t>
      </w:r>
      <w:proofErr w:type="spellStart"/>
      <w:r>
        <w:t>км</w:t>
      </w:r>
      <w:proofErr w:type="spellEnd"/>
      <w:r>
        <w:t>.</w:t>
      </w:r>
    </w:p>
    <w:p w:rsidR="00247E79" w:rsidRDefault="00247E79" w:rsidP="00247E79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алуминиево-стоманени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115 т.</w:t>
      </w:r>
    </w:p>
    <w:p w:rsidR="00247E79" w:rsidRDefault="00247E79" w:rsidP="00247E79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(AL/R) 0,6/1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775 </w:t>
      </w:r>
      <w:proofErr w:type="spellStart"/>
      <w:r>
        <w:t>км</w:t>
      </w:r>
      <w:proofErr w:type="spellEnd"/>
      <w:r>
        <w:t>.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не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247E79" w:rsidRDefault="00247E79" w:rsidP="00247E79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247E79" w:rsidRDefault="00247E79" w:rsidP="00247E79">
      <w:pPr>
        <w:pStyle w:val="Plain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247E79" w:rsidRDefault="00247E79" w:rsidP="00247E79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247E79" w:rsidRDefault="00247E79" w:rsidP="00247E79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>--------------------------------------------------------------------------------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837115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и </w:t>
      </w:r>
      <w:proofErr w:type="spellStart"/>
      <w:r>
        <w:t>проводници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247E79" w:rsidRDefault="00247E79" w:rsidP="00247E79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0,6/1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550,6 </w:t>
      </w:r>
      <w:proofErr w:type="spellStart"/>
      <w:r>
        <w:t>км</w:t>
      </w:r>
      <w:proofErr w:type="spellEnd"/>
      <w:r>
        <w:t>.</w:t>
      </w:r>
    </w:p>
    <w:p w:rsidR="00247E79" w:rsidRDefault="00247E79" w:rsidP="00247E79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алуминиево-стоманени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115 т.</w:t>
      </w:r>
    </w:p>
    <w:p w:rsidR="00247E79" w:rsidRDefault="00247E79" w:rsidP="00247E79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(AL/R) 0,6/1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775 </w:t>
      </w:r>
      <w:proofErr w:type="spellStart"/>
      <w:r>
        <w:t>км</w:t>
      </w:r>
      <w:proofErr w:type="spellEnd"/>
      <w:r>
        <w:t>.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</w:t>
      </w:r>
      <w:bookmarkStart w:id="0" w:name="_GoBack"/>
      <w:bookmarkEnd w:id="0"/>
      <w:r>
        <w:t xml:space="preserve">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247E79" w:rsidRDefault="00247E79" w:rsidP="00247E79">
      <w:pPr>
        <w:pStyle w:val="PlainText"/>
      </w:pPr>
    </w:p>
    <w:p w:rsidR="00247E79" w:rsidRDefault="00247E79" w:rsidP="00247E7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47E79" w:rsidRDefault="00247E79" w:rsidP="00247E7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47E79" w:rsidRDefault="00247E79" w:rsidP="00247E79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47E79" w:rsidRDefault="00247E79" w:rsidP="00247E7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247E79" w:rsidRDefault="00247E79" w:rsidP="00247E79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/>
    <w:sectPr w:rsidR="00BD7A8A" w:rsidSect="00247E79">
      <w:pgSz w:w="11906" w:h="16838" w:code="9"/>
      <w:pgMar w:top="426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24"/>
    <w:rsid w:val="000A6692"/>
    <w:rsid w:val="000C5AD0"/>
    <w:rsid w:val="000D3A2A"/>
    <w:rsid w:val="00192DDB"/>
    <w:rsid w:val="001967A4"/>
    <w:rsid w:val="001C556E"/>
    <w:rsid w:val="00247E79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00124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47E7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47E7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47E7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47E7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47E7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47E7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427ED266</Template>
  <TotalTime>0</TotalTime>
  <Pages>1</Pages>
  <Words>521</Words>
  <Characters>3099</Characters>
  <Application>Microsoft Office Word</Application>
  <DocSecurity>0</DocSecurity>
  <Lines>25</Lines>
  <Paragraphs>7</Paragraphs>
  <ScaleCrop>false</ScaleCrop>
  <Company>EVN Bulgaria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2018-03-22T09:13:00Z</dcterms:created>
  <dcterms:modified xsi:type="dcterms:W3CDTF">2018-03-22T09:13:00Z</dcterms:modified>
</cp:coreProperties>
</file>