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bookmarkStart w:id="0" w:name="_GoBack"/>
      <w:bookmarkEnd w:id="0"/>
      <w:r w:rsidRPr="00A9556E">
        <w:rPr>
          <w:rFonts w:ascii="Arial" w:eastAsia="Calibri" w:hAnsi="Arial" w:cs="Times New Roman"/>
          <w:sz w:val="20"/>
          <w:szCs w:val="21"/>
          <w:lang w:val="en-US"/>
        </w:rPr>
        <w:t>________________________________________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5" w:history="1">
        <w:r w:rsidRPr="00A9556E">
          <w:rPr>
            <w:rFonts w:ascii="Arial" w:eastAsia="Calibri" w:hAnsi="Arial" w:cs="Times New Roman"/>
            <w:sz w:val="20"/>
            <w:szCs w:val="21"/>
            <w:lang w:val="en-US"/>
          </w:rPr>
          <w:t>e-rop@aop.bg</w:t>
        </w:r>
      </w:hyperlink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Изпратени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: 28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Април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2017 12:11:30 (UTC+02:00)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Хелзинки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Киев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Рига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София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Талин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Вилнюс</w:t>
      </w:r>
      <w:proofErr w:type="spellEnd"/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До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>: Stoev Beloslav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Тема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: [AOP]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Уважаеми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г-н (г-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жо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Вашият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документ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с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идентификационен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номер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785046 и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описание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Направа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просеки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кастрене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клони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въздушни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линии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СрН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и НН в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Клиентските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Енергоцентрове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“ЕВН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България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Електроразпределение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” EАД,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: 8 –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Територията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КЕЦ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Сливен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КЕЦ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Нова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Загора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КЕЦ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Ямбол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КЕЦ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Елхово</w:t>
      </w:r>
      <w:proofErr w:type="spellEnd"/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proofErr w:type="gram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беше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одобрен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публикуване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поради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следните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причини</w:t>
      </w:r>
      <w:proofErr w:type="spellEnd"/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vpisvane</w:t>
      </w:r>
      <w:proofErr w:type="spellEnd"/>
      <w:proofErr w:type="gram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(ROP). 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sluchaya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zapochva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direktno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svoya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I 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neya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mogat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da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uchastvat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samo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veche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vklucheni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posochenata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kvalifikacionna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sistema.V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dopalnenie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s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otkrivane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reda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chl.22, al.1, t.1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ZOP  ne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moje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da bade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odobrena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podavane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oferti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ili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uchastie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pregovori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>.  Tel: 029897170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С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уважение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Дирекция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Регистър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мониторинг</w:t>
      </w:r>
      <w:proofErr w:type="spellEnd"/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proofErr w:type="gram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обществените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Агенция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обществени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A9556E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6" w:history="1">
        <w:r w:rsidRPr="00A9556E">
          <w:rPr>
            <w:rFonts w:ascii="Arial" w:eastAsia="Calibri" w:hAnsi="Arial" w:cs="Times New Roman"/>
            <w:sz w:val="20"/>
            <w:szCs w:val="21"/>
            <w:lang w:val="en-US"/>
          </w:rPr>
          <w:t>aop@aop.bg</w:t>
        </w:r>
      </w:hyperlink>
      <w:r w:rsidRPr="00A9556E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A9556E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785046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Направа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просеки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кастрене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клони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въздушни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линии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СрН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и НН в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Клиентските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Енергоцентрове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“ЕВН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България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Електроразпределение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” EАД,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обособена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: 8 –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Територията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КЕЦ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Сливен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КЕЦ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Нова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Загора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КЕЦ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Ямбол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КЕЦ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Елхово</w:t>
      </w:r>
      <w:proofErr w:type="spellEnd"/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gram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ne</w:t>
      </w:r>
      <w:proofErr w:type="gram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vpisvane</w:t>
      </w:r>
      <w:proofErr w:type="spellEnd"/>
      <w:proofErr w:type="gram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(ROP). 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sluchaya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zapochva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direktno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svoya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I 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neya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mogat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da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uchastvat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samo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veche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vklucheni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posochenata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kvalifikacionna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sistema.V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dopalnenie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, s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otkrivane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reda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chl.22, al.1, t.1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ZOP  ne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moje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da bade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odobrena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podavane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oferti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ili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uchastie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 v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pregovori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>.  Tel: 029897170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A9556E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A9556E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A9556E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7" w:history="1">
        <w:r w:rsidRPr="00A9556E">
          <w:rPr>
            <w:rFonts w:ascii="Arial" w:eastAsia="Calibri" w:hAnsi="Arial" w:cs="Times New Roman"/>
            <w:sz w:val="20"/>
            <w:szCs w:val="21"/>
            <w:lang w:val="en-US"/>
          </w:rPr>
          <w:t>aop@aop.bg</w:t>
        </w:r>
      </w:hyperlink>
      <w:r w:rsidRPr="00A9556E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A9556E" w:rsidRPr="00A9556E" w:rsidRDefault="00A9556E" w:rsidP="00A9556E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02172" w:rsidRPr="00A9556E" w:rsidRDefault="00A9556E">
      <w:pPr>
        <w:rPr>
          <w:rFonts w:ascii="Arial" w:hAnsi="Arial" w:cs="Arial"/>
          <w:sz w:val="20"/>
          <w:szCs w:val="20"/>
          <w:lang w:val="en-US"/>
        </w:rPr>
      </w:pPr>
    </w:p>
    <w:sectPr w:rsidR="00002172" w:rsidRPr="00A955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9D"/>
    <w:rsid w:val="00446341"/>
    <w:rsid w:val="006716E9"/>
    <w:rsid w:val="00A30F9D"/>
    <w:rsid w:val="00A9556E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2709951</Template>
  <TotalTime>0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2017-04-28T11:21:00Z</dcterms:created>
  <dcterms:modified xsi:type="dcterms:W3CDTF">2017-04-28T11:22:00Z</dcterms:modified>
</cp:coreProperties>
</file>